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914" w:rsidRDefault="0059591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54pt;margin-top:-36pt;width:538.45pt;height:774pt;z-index:251658240;visibility:visible" stroked="t" strokecolor="#333">
            <v:imagedata r:id="rId4" o:title="" cropbottom="2311f" cropleft="2524f" cropright="2446f" gain="297891f" blacklevel="-7864f"/>
          </v:shape>
        </w:pict>
      </w:r>
    </w:p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/>
    <w:p w:rsidR="00595914" w:rsidRDefault="00595914">
      <w:r>
        <w:rPr>
          <w:noProof/>
        </w:rPr>
        <w:pict>
          <v:shape id="Рисунок 2" o:spid="_x0000_s1027" type="#_x0000_t75" style="position:absolute;margin-left:-54pt;margin-top:-36pt;width:533.7pt;height:11in;z-index:251659264;visibility:visible" stroked="t" strokecolor="#333">
            <v:imagedata r:id="rId5" o:title="" cropbottom="1202f" cropleft="1241f" cropright="3105f" gain="297891f" blacklevel="-11796f"/>
          </v:shape>
        </w:pict>
      </w:r>
    </w:p>
    <w:sectPr w:rsidR="00595914" w:rsidSect="00171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5FFF"/>
    <w:rsid w:val="001715AB"/>
    <w:rsid w:val="002D5916"/>
    <w:rsid w:val="002F03E6"/>
    <w:rsid w:val="00595914"/>
    <w:rsid w:val="005C3B51"/>
    <w:rsid w:val="007249DB"/>
    <w:rsid w:val="00985FFF"/>
    <w:rsid w:val="009A4008"/>
    <w:rsid w:val="00ED38D7"/>
    <w:rsid w:val="00EE4E08"/>
    <w:rsid w:val="00F00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5AB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85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5F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4</Words>
  <Characters>28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user</cp:lastModifiedBy>
  <cp:revision>2</cp:revision>
  <cp:lastPrinted>2015-09-16T10:54:00Z</cp:lastPrinted>
  <dcterms:created xsi:type="dcterms:W3CDTF">2015-09-16T10:55:00Z</dcterms:created>
  <dcterms:modified xsi:type="dcterms:W3CDTF">2015-09-16T10:55:00Z</dcterms:modified>
</cp:coreProperties>
</file>